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3062"/>
        <w:gridCol w:w="504"/>
        <w:gridCol w:w="611"/>
        <w:gridCol w:w="1872"/>
        <w:gridCol w:w="682"/>
        <w:gridCol w:w="3349"/>
      </w:tblGrid>
      <w:tr w:rsidR="0063560D" w:rsidRPr="0063560D" w14:paraId="722E9D9D" w14:textId="77777777" w:rsidTr="009B4E82">
        <w:trPr>
          <w:trHeight w:val="756"/>
        </w:trPr>
        <w:tc>
          <w:tcPr>
            <w:tcW w:w="3061" w:type="dxa"/>
            <w:shd w:val="clear" w:color="auto" w:fill="auto"/>
            <w:tcMar>
              <w:top w:w="0" w:type="dxa"/>
            </w:tcMar>
          </w:tcPr>
          <w:p w14:paraId="722E9D9B" w14:textId="24576DB6" w:rsidR="00AD6E6B" w:rsidRPr="0063560D" w:rsidRDefault="009B4E82" w:rsidP="001E63D2">
            <w:pPr>
              <w:rPr>
                <w:color w:val="4F81BD" w:themeColor="accent1"/>
              </w:rPr>
            </w:pPr>
            <w:bookmarkStart w:id="0" w:name="_GoBack"/>
            <w:bookmarkEnd w:id="0"/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4918930B" wp14:editId="4487FF1E">
                  <wp:extent cx="1798081" cy="25973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432" cy="2599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9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253B8070" w14:textId="77777777" w:rsidR="00AD6E6B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39FB8FE1" w14:textId="4E0F1DEB" w:rsidR="009B4E82" w:rsidRPr="0063560D" w:rsidRDefault="009B4E82" w:rsidP="009B4E8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D104CC30A7B94B228194EC5EBDEDD11D"/>
                </w:placeholder>
                <w:date w:fullDate="2020-12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35DF">
                  <w:rPr>
                    <w:color w:val="4F81BD" w:themeColor="accent1"/>
                  </w:rPr>
                  <w:t>December 31, 2020</w:t>
                </w:r>
              </w:sdtContent>
            </w:sdt>
          </w:p>
          <w:p w14:paraId="722E9D9C" w14:textId="77777777" w:rsidR="009B4E82" w:rsidRPr="009B4E82" w:rsidRDefault="009B4E82" w:rsidP="009B4E82"/>
        </w:tc>
      </w:tr>
      <w:tr w:rsidR="001E7EBF" w:rsidRPr="0063560D" w14:paraId="722E9DB0" w14:textId="77777777" w:rsidTr="009B4E82">
        <w:trPr>
          <w:trHeight w:val="1155"/>
        </w:trPr>
        <w:tc>
          <w:tcPr>
            <w:tcW w:w="3636" w:type="dxa"/>
            <w:gridSpan w:val="2"/>
            <w:shd w:val="clear" w:color="auto" w:fill="auto"/>
            <w:tcMar>
              <w:top w:w="0" w:type="dxa"/>
            </w:tcMar>
          </w:tcPr>
          <w:p w14:paraId="722E9DA2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722E9DA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1992" w:type="dxa"/>
            <w:shd w:val="clear" w:color="auto" w:fill="auto"/>
          </w:tcPr>
          <w:p w14:paraId="722E9DA4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722E9DA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722E9DA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722E9DA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722E9DA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722E9DA9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722" w:type="dxa"/>
            <w:shd w:val="clear" w:color="auto" w:fill="auto"/>
          </w:tcPr>
          <w:p w14:paraId="722E9DAA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349" w:type="dxa"/>
            <w:shd w:val="clear" w:color="auto" w:fill="auto"/>
          </w:tcPr>
          <w:p w14:paraId="59289FF3" w14:textId="1B8950B7" w:rsidR="004F1C00" w:rsidRPr="009B4E82" w:rsidRDefault="005C650B" w:rsidP="004F1C00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 w:rsidRPr="009B4E82">
              <w:rPr>
                <w:b/>
                <w:color w:val="4F81BD" w:themeColor="accent1"/>
                <w:sz w:val="28"/>
              </w:rPr>
              <w:t>Katharine Watling</w:t>
            </w:r>
          </w:p>
          <w:p w14:paraId="15FAEBE9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9 Mountain View </w:t>
            </w:r>
          </w:p>
          <w:p w14:paraId="5639183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Ballaugh </w:t>
            </w:r>
          </w:p>
          <w:p w14:paraId="6763F11E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Isle of Man </w:t>
            </w:r>
          </w:p>
          <w:p w14:paraId="0025E9A3" w14:textId="77777777" w:rsidR="008E02AC" w:rsidRPr="008E02AC" w:rsidRDefault="008E02AC" w:rsidP="008E02AC">
            <w:pPr>
              <w:jc w:val="right"/>
              <w:rPr>
                <w:color w:val="4F81BD" w:themeColor="accent1"/>
                <w:sz w:val="22"/>
                <w:szCs w:val="16"/>
              </w:rPr>
            </w:pPr>
            <w:r w:rsidRPr="008E02AC">
              <w:rPr>
                <w:color w:val="4F81BD" w:themeColor="accent1"/>
                <w:sz w:val="22"/>
                <w:szCs w:val="16"/>
              </w:rPr>
              <w:t>IM7 5EW </w:t>
            </w:r>
          </w:p>
          <w:p w14:paraId="722E9DAF" w14:textId="245C64B4" w:rsidR="001E7EBF" w:rsidRPr="0063560D" w:rsidRDefault="005C650B" w:rsidP="004F1C00">
            <w:pPr>
              <w:pStyle w:val="Right-alignedtex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8"/>
              </w:rPr>
              <w:t>katwatling@gmail.com</w:t>
            </w:r>
          </w:p>
        </w:tc>
      </w:tr>
    </w:tbl>
    <w:p w14:paraId="722E9DB1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1"/>
        <w:gridCol w:w="1254"/>
        <w:gridCol w:w="1609"/>
        <w:gridCol w:w="2151"/>
        <w:gridCol w:w="2151"/>
        <w:gridCol w:w="1464"/>
      </w:tblGrid>
      <w:tr w:rsidR="00F23482" w:rsidRPr="0063560D" w14:paraId="722E9DB8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2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722E9DBC" w14:textId="77777777" w:rsidTr="007F26AC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9" w14:textId="2E35F505" w:rsidR="00F23482" w:rsidRPr="0063560D" w:rsidRDefault="005C650B" w:rsidP="005C650B">
            <w:pPr>
              <w:pStyle w:val="Right-alignedtext"/>
              <w:jc w:val="left"/>
              <w:rPr>
                <w:color w:val="4F81BD" w:themeColor="accent1"/>
              </w:rPr>
            </w:pPr>
            <w:r w:rsidRPr="009B4E82">
              <w:rPr>
                <w:color w:val="4F81BD" w:themeColor="accent1"/>
                <w:sz w:val="24"/>
              </w:rPr>
              <w:t xml:space="preserve">Katharine Watling </w:t>
            </w:r>
            <w:r w:rsidR="004F1C00" w:rsidRPr="009B4E82">
              <w:rPr>
                <w:color w:val="4F81BD" w:themeColor="accent1"/>
                <w:sz w:val="24"/>
              </w:rPr>
              <w:t>Designer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BA" w14:textId="16583357" w:rsidR="00F23482" w:rsidRPr="009B4E82" w:rsidRDefault="006C35DF" w:rsidP="00D1799B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2020</w:t>
            </w:r>
          </w:p>
        </w:tc>
        <w:sdt>
          <w:sdtPr>
            <w:rPr>
              <w:color w:val="4F81BD" w:themeColor="accent1"/>
              <w:sz w:val="20"/>
            </w:rPr>
            <w:alias w:val="PO Ref"/>
            <w:tag w:val="CustomerID"/>
            <w:id w:val="-1261435739"/>
            <w:placeholder>
              <w:docPart w:val="AC9F225B24E74EBE87E6FC0DF4C5660E"/>
            </w:placeholder>
            <w:showingPlcHdr/>
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  <w:text/>
          </w:sdtPr>
          <w:sdtEndPr/>
          <w:sdtContent>
            <w:tc>
              <w:tcPr>
                <w:tcW w:w="1473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shd w:val="clear" w:color="auto" w:fill="auto"/>
                <w:vAlign w:val="center"/>
              </w:tcPr>
              <w:p w14:paraId="722E9DBB" w14:textId="708A07A0" w:rsidR="00F23482" w:rsidRPr="009B4E82" w:rsidRDefault="006C35DF" w:rsidP="007F26AC">
                <w:pPr>
                  <w:rPr>
                    <w:color w:val="4F81BD" w:themeColor="accent1"/>
                    <w:sz w:val="20"/>
                  </w:rPr>
                </w:pPr>
                <w:r w:rsidRPr="002E3D41">
                  <w:rPr>
                    <w:rStyle w:val="PlaceholderText"/>
                  </w:rPr>
                  <w:t>[PO Ref]</w:t>
                </w:r>
              </w:p>
            </w:tc>
          </w:sdtContent>
        </w:sdt>
      </w:tr>
    </w:tbl>
    <w:p w14:paraId="722E9DBD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75"/>
        <w:gridCol w:w="5393"/>
        <w:gridCol w:w="1810"/>
        <w:gridCol w:w="1802"/>
      </w:tblGrid>
      <w:tr w:rsidR="00CF5BB8" w:rsidRPr="0063560D" w14:paraId="722E9DC1" w14:textId="67D7C648" w:rsidTr="00CF5BB8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E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Qty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BF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22E9DC0" w14:textId="77777777" w:rsidR="00CF5BB8" w:rsidRPr="0063560D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BDEB523" w14:textId="22318805" w:rsidR="00CF5BB8" w:rsidRDefault="00CF5BB8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Line Total</w:t>
            </w:r>
          </w:p>
        </w:tc>
      </w:tr>
      <w:tr w:rsidR="00CF5BB8" w:rsidRPr="0063560D" w14:paraId="722E9DC5" w14:textId="09D7EFA9" w:rsidTr="00CF5BB8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2" w14:textId="015E01A5" w:rsidR="00CF5BB8" w:rsidRPr="00D1799B" w:rsidRDefault="006C35DF" w:rsidP="00030869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6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2E9DC3" w14:textId="43E10AF3" w:rsidR="00CF5BB8" w:rsidRPr="00D1799B" w:rsidRDefault="005C650B" w:rsidP="00D1799B">
            <w:pPr>
              <w:rPr>
                <w:color w:val="548DD4" w:themeColor="text2" w:themeTint="99"/>
                <w:sz w:val="24"/>
              </w:rPr>
            </w:pPr>
            <w:r>
              <w:rPr>
                <w:color w:val="548DD4" w:themeColor="text2" w:themeTint="99"/>
                <w:sz w:val="24"/>
              </w:rPr>
              <w:t>Postcards</w:t>
            </w:r>
            <w:r w:rsidR="00CF5BB8" w:rsidRPr="00D1799B">
              <w:rPr>
                <w:color w:val="548DD4" w:themeColor="text2" w:themeTint="99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22E9DC4" w14:textId="43E94D58" w:rsidR="00CF5BB8" w:rsidRPr="00D1799B" w:rsidRDefault="006C35DF" w:rsidP="005C650B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1.00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11E81B" w14:textId="346D8B08" w:rsidR="00CF5BB8" w:rsidRPr="00D1799B" w:rsidRDefault="006C35DF" w:rsidP="00030869">
            <w:pPr>
              <w:pStyle w:val="Right-alignedtext"/>
              <w:rPr>
                <w:color w:val="548DD4" w:themeColor="text2" w:themeTint="99"/>
                <w:sz w:val="24"/>
                <w:szCs w:val="24"/>
              </w:rPr>
            </w:pPr>
            <w:r>
              <w:rPr>
                <w:color w:val="548DD4" w:themeColor="text2" w:themeTint="99"/>
                <w:sz w:val="24"/>
                <w:szCs w:val="24"/>
              </w:rPr>
              <w:t>6.00</w:t>
            </w:r>
          </w:p>
        </w:tc>
      </w:tr>
      <w:tr w:rsidR="00CF5BB8" w:rsidRPr="0063560D" w14:paraId="722E9DF1" w14:textId="2AC9B843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722E9DF0" w14:textId="07EC137D" w:rsidR="00CF5BB8" w:rsidRPr="00CF5BB8" w:rsidRDefault="00CF5BB8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CF5BB8">
              <w:rPr>
                <w:b/>
                <w:color w:val="4F81BD" w:themeColor="accent1"/>
                <w:sz w:val="24"/>
              </w:rPr>
              <w:t xml:space="preserve">TOTAL SALES 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17AEA661" w14:textId="5273C297" w:rsidR="00CF5BB8" w:rsidRPr="00CF5BB8" w:rsidRDefault="005C650B" w:rsidP="006C35D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 xml:space="preserve">£ </w:t>
            </w:r>
            <w:r w:rsidR="006C35DF">
              <w:rPr>
                <w:b/>
                <w:color w:val="4F81BD" w:themeColor="accent1"/>
                <w:sz w:val="24"/>
              </w:rPr>
              <w:t>6</w:t>
            </w:r>
            <w:r w:rsidR="00CF5BB8" w:rsidRPr="00CF5BB8">
              <w:rPr>
                <w:b/>
                <w:color w:val="4F81BD" w:themeColor="accent1"/>
                <w:sz w:val="24"/>
              </w:rPr>
              <w:t>.00</w:t>
            </w:r>
          </w:p>
        </w:tc>
      </w:tr>
      <w:tr w:rsidR="009B4E82" w:rsidRPr="0063560D" w14:paraId="0FADB069" w14:textId="77777777" w:rsidTr="008E40DC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vAlign w:val="center"/>
          </w:tcPr>
          <w:p w14:paraId="52CF5963" w14:textId="15555AAE" w:rsidR="009B4E82" w:rsidRPr="00CF5BB8" w:rsidRDefault="009B4E82" w:rsidP="00CF5BB8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Commission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</w:tcPr>
          <w:p w14:paraId="77A4FDE8" w14:textId="38ACA94D" w:rsidR="009B4E82" w:rsidRDefault="00030869" w:rsidP="006C35D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 xml:space="preserve">£ </w:t>
            </w:r>
            <w:r w:rsidR="006C35DF">
              <w:rPr>
                <w:b/>
                <w:color w:val="4F81BD" w:themeColor="accent1"/>
                <w:sz w:val="24"/>
              </w:rPr>
              <w:t>1.20</w:t>
            </w:r>
          </w:p>
        </w:tc>
      </w:tr>
    </w:tbl>
    <w:p w14:paraId="52ADD5EF" w14:textId="77777777" w:rsidR="009B4E82" w:rsidRDefault="009B4E82" w:rsidP="009B4E82">
      <w:pPr>
        <w:rPr>
          <w:b/>
          <w:color w:val="1F497D" w:themeColor="text2"/>
          <w:sz w:val="24"/>
        </w:rPr>
      </w:pPr>
    </w:p>
    <w:p w14:paraId="71F512DB" w14:textId="77777777" w:rsidR="009B4E82" w:rsidRDefault="009B4E82" w:rsidP="009B4E82">
      <w:pPr>
        <w:rPr>
          <w:b/>
          <w:color w:val="1F497D" w:themeColor="text2"/>
          <w:sz w:val="24"/>
        </w:rPr>
      </w:pPr>
    </w:p>
    <w:p w14:paraId="6FD58D53" w14:textId="77777777" w:rsidR="009B4E82" w:rsidRDefault="009B4E82" w:rsidP="009B4E82">
      <w:pPr>
        <w:rPr>
          <w:b/>
          <w:color w:val="1F497D" w:themeColor="text2"/>
          <w:sz w:val="24"/>
        </w:rPr>
      </w:pPr>
      <w:r w:rsidRPr="007A3A88">
        <w:rPr>
          <w:b/>
          <w:color w:val="1F497D" w:themeColor="text2"/>
          <w:sz w:val="24"/>
        </w:rPr>
        <w:t>Please provide an invoice for the above items</w:t>
      </w:r>
      <w:r>
        <w:rPr>
          <w:b/>
          <w:color w:val="1F497D" w:themeColor="text2"/>
          <w:sz w:val="24"/>
        </w:rPr>
        <w:t xml:space="preserve"> including your </w:t>
      </w:r>
      <w:r w:rsidRPr="007A3A88">
        <w:rPr>
          <w:b/>
          <w:color w:val="1F497D" w:themeColor="text2"/>
          <w:sz w:val="24"/>
        </w:rPr>
        <w:t>Bank Account details for payment</w:t>
      </w:r>
      <w:r>
        <w:rPr>
          <w:b/>
          <w:color w:val="1F497D" w:themeColor="text2"/>
          <w:sz w:val="24"/>
        </w:rPr>
        <w:t>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9B4E82" w:rsidRPr="00D61E88" w14:paraId="3A31ED71" w14:textId="77777777" w:rsidTr="00A96EF9">
        <w:trPr>
          <w:trHeight w:val="373"/>
        </w:trPr>
        <w:tc>
          <w:tcPr>
            <w:tcW w:w="2835" w:type="dxa"/>
          </w:tcPr>
          <w:p w14:paraId="6E9BA1C9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639A86CA" w14:textId="5CEA2BA6" w:rsidR="009B4E82" w:rsidRPr="008E02AC" w:rsidRDefault="008E02AC" w:rsidP="008E02AC">
            <w:pPr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Miss Katharine Watling</w:t>
            </w:r>
          </w:p>
        </w:tc>
      </w:tr>
      <w:tr w:rsidR="009B4E82" w:rsidRPr="00D61E88" w14:paraId="3DA47CE7" w14:textId="77777777" w:rsidTr="00A96EF9">
        <w:trPr>
          <w:trHeight w:val="373"/>
        </w:trPr>
        <w:tc>
          <w:tcPr>
            <w:tcW w:w="2835" w:type="dxa"/>
          </w:tcPr>
          <w:p w14:paraId="286EDDC5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403EA09D" w14:textId="4AA5FD10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40 38 32 </w:t>
            </w:r>
          </w:p>
        </w:tc>
      </w:tr>
      <w:tr w:rsidR="009B4E82" w:rsidRPr="00D61E88" w14:paraId="18E6253B" w14:textId="77777777" w:rsidTr="00A96EF9">
        <w:trPr>
          <w:trHeight w:val="373"/>
        </w:trPr>
        <w:tc>
          <w:tcPr>
            <w:tcW w:w="2835" w:type="dxa"/>
          </w:tcPr>
          <w:p w14:paraId="6A5889E6" w14:textId="77777777" w:rsidR="009B4E82" w:rsidRPr="007A3A88" w:rsidRDefault="009B4E82" w:rsidP="00A96EF9">
            <w:pPr>
              <w:spacing w:before="60" w:after="60"/>
              <w:jc w:val="right"/>
              <w:rPr>
                <w:color w:val="1F497D" w:themeColor="text2"/>
                <w:sz w:val="22"/>
                <w:szCs w:val="18"/>
              </w:rPr>
            </w:pPr>
            <w:r w:rsidRPr="007A3A88">
              <w:rPr>
                <w:color w:val="1F497D" w:themeColor="text2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61AF308B" w14:textId="0329B55A" w:rsidR="009B4E82" w:rsidRPr="007A3A88" w:rsidRDefault="008E02AC" w:rsidP="00A96EF9">
            <w:pPr>
              <w:spacing w:before="60" w:after="60"/>
              <w:rPr>
                <w:color w:val="1F497D" w:themeColor="text2"/>
                <w:sz w:val="22"/>
                <w:szCs w:val="18"/>
              </w:rPr>
            </w:pPr>
            <w:r w:rsidRPr="008E02AC">
              <w:rPr>
                <w:color w:val="1F497D" w:themeColor="text2"/>
                <w:sz w:val="22"/>
                <w:szCs w:val="18"/>
              </w:rPr>
              <w:t>01381326</w:t>
            </w:r>
          </w:p>
        </w:tc>
      </w:tr>
    </w:tbl>
    <w:p w14:paraId="502F0F04" w14:textId="77777777" w:rsidR="009B4E82" w:rsidRDefault="009B4E82" w:rsidP="009B4E82">
      <w:pPr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>Our commission is the</w:t>
      </w:r>
      <w:r w:rsidRPr="007A3A88">
        <w:rPr>
          <w:b/>
          <w:color w:val="1F497D" w:themeColor="text2"/>
          <w:sz w:val="24"/>
        </w:rPr>
        <w:t xml:space="preserve"> sale price less 20% </w:t>
      </w:r>
      <w:r>
        <w:rPr>
          <w:b/>
          <w:color w:val="1F497D" w:themeColor="text2"/>
          <w:sz w:val="24"/>
        </w:rPr>
        <w:tab/>
      </w:r>
    </w:p>
    <w:p w14:paraId="722E9DFF" w14:textId="7EE262D1" w:rsidR="00FA0A90" w:rsidRPr="0063560D" w:rsidRDefault="009B4E82" w:rsidP="009B4E82">
      <w:pPr>
        <w:pStyle w:val="ContactInfo"/>
        <w:jc w:val="left"/>
        <w:rPr>
          <w:color w:val="4F81BD" w:themeColor="accent1"/>
        </w:rPr>
      </w:pPr>
      <w:r>
        <w:rPr>
          <w:b/>
          <w:color w:val="1F497D" w:themeColor="text2"/>
          <w:sz w:val="24"/>
        </w:rPr>
        <w:t xml:space="preserve">Payment for this period will be made against </w:t>
      </w:r>
      <w:r w:rsidRPr="007A3A88">
        <w:rPr>
          <w:b/>
          <w:color w:val="1F497D" w:themeColor="text2"/>
          <w:sz w:val="24"/>
        </w:rPr>
        <w:t>Government Order ref:</w:t>
      </w:r>
      <w:r>
        <w:rPr>
          <w:b/>
          <w:color w:val="1F497D" w:themeColor="text2"/>
          <w:sz w:val="24"/>
        </w:rPr>
        <w:t xml:space="preserve"> </w:t>
      </w:r>
      <w:sdt>
        <w:sdtPr>
          <w:rPr>
            <w:b/>
            <w:color w:val="1F497D" w:themeColor="text2"/>
            <w:sz w:val="24"/>
          </w:rPr>
          <w:alias w:val="PO Ref"/>
          <w:tag w:val="CustomerID"/>
          <w:id w:val="-2087608703"/>
          <w:placeholder>
            <w:docPart w:val="836F78A724B74343896E4FBA3E95446B"/>
          </w:placeholder>
          <w:showingPlcHdr/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6C35DF" w:rsidRPr="002E3D41">
            <w:rPr>
              <w:rStyle w:val="PlaceholderText"/>
            </w:rPr>
            <w:t>[PO Ref]</w:t>
          </w:r>
        </w:sdtContent>
      </w:sdt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30869"/>
    <w:rsid w:val="00034539"/>
    <w:rsid w:val="00041B4A"/>
    <w:rsid w:val="000653AC"/>
    <w:rsid w:val="00077685"/>
    <w:rsid w:val="000E042A"/>
    <w:rsid w:val="000F6B47"/>
    <w:rsid w:val="000F7D4F"/>
    <w:rsid w:val="00102CA2"/>
    <w:rsid w:val="00140EA0"/>
    <w:rsid w:val="001429A4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2F1D"/>
    <w:rsid w:val="005C650B"/>
    <w:rsid w:val="005D4480"/>
    <w:rsid w:val="0063560D"/>
    <w:rsid w:val="006C35DF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15DFC"/>
    <w:rsid w:val="008171B1"/>
    <w:rsid w:val="00820427"/>
    <w:rsid w:val="0083202F"/>
    <w:rsid w:val="008C5A0E"/>
    <w:rsid w:val="008E02AC"/>
    <w:rsid w:val="008E45DF"/>
    <w:rsid w:val="0090618B"/>
    <w:rsid w:val="00953D43"/>
    <w:rsid w:val="00954EF9"/>
    <w:rsid w:val="00975420"/>
    <w:rsid w:val="009A0A91"/>
    <w:rsid w:val="009B4E82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97088"/>
    <w:rsid w:val="00AA16FA"/>
    <w:rsid w:val="00AD1385"/>
    <w:rsid w:val="00AD6E6B"/>
    <w:rsid w:val="00B629A1"/>
    <w:rsid w:val="00B9178F"/>
    <w:rsid w:val="00BE1094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CF5BB8"/>
    <w:rsid w:val="00D1799B"/>
    <w:rsid w:val="00D719AB"/>
    <w:rsid w:val="00D824D4"/>
    <w:rsid w:val="00DB454F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40E70BE8-BDC4-43AD-AF2A-6DF90ED6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AC9F225B24E74EBE87E6FC0DF4C56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F4D93-5586-4660-90FB-9089EBEC0F19}"/>
      </w:docPartPr>
      <w:docPartBody>
        <w:p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836F78A724B74343896E4FBA3E954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27201-A4E8-4F67-B821-82A38DA53FED}"/>
      </w:docPartPr>
      <w:docPartBody>
        <w:p w:rsidR="00A9496B" w:rsidRDefault="00076EE2"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D104CC30A7B94B228194EC5EBDED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14533-131A-45F6-822A-26ACE3F0E87C}"/>
      </w:docPartPr>
      <w:docPartBody>
        <w:p w:rsidR="00A9496B" w:rsidRDefault="00076EE2" w:rsidP="00076EE2">
          <w:pPr>
            <w:pStyle w:val="D104CC30A7B94B228194EC5EBDEDD11D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76EE2"/>
    <w:rsid w:val="0044282D"/>
    <w:rsid w:val="00786936"/>
    <w:rsid w:val="008565E8"/>
    <w:rsid w:val="00A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076EE2"/>
    <w:rPr>
      <w:color w:val="808080"/>
    </w:rPr>
  </w:style>
  <w:style w:type="paragraph" w:customStyle="1" w:styleId="D104CC30A7B94B228194EC5EBDEDD11D">
    <w:name w:val="D104CC30A7B94B228194EC5EBDEDD11D"/>
    <w:rsid w:val="00076E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Katharine Watling</Supplier>
    <Date_x0020_Stamp xmlns="af4025bd-eda9-4d6d-bcbe-7de91e238b29">2020-09-29T23:00:00+00:00</Date_x0020_Stamp>
    <Value xmlns="af4025bd-eda9-4d6d-bcbe-7de91e238b29">4.8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FBF11-1097-4686-A143-BA2AC086A074}"/>
</file>

<file path=customXml/itemProps2.xml><?xml version="1.0" encoding="utf-8"?>
<ds:datastoreItem xmlns:ds="http://schemas.openxmlformats.org/officeDocument/2006/customXml" ds:itemID="{70FDFFD2-1017-4640-98BC-8D809D3ED012}"/>
</file>

<file path=customXml/itemProps3.xml><?xml version="1.0" encoding="utf-8"?>
<ds:datastoreItem xmlns:ds="http://schemas.openxmlformats.org/officeDocument/2006/customXml" ds:itemID="{9C7A362E-8B92-4A08-9451-D44F29E702DE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</TotalTime>
  <Pages>1</Pages>
  <Words>117</Words>
  <Characters>638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4</cp:revision>
  <cp:lastPrinted>2019-10-08T12:12:00Z</cp:lastPrinted>
  <dcterms:created xsi:type="dcterms:W3CDTF">2020-12-15T16:43:00Z</dcterms:created>
  <dcterms:modified xsi:type="dcterms:W3CDTF">2020-12-15T16:44:00Z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9100</vt:r8>
  </property>
</Properties>
</file>